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809" w:rsidRDefault="00103809">
      <w:bookmarkStart w:id="0" w:name="_GoBack"/>
      <w:bookmarkEnd w:id="0"/>
    </w:p>
    <w:tbl>
      <w:tblPr>
        <w:tblpPr w:leftFromText="180" w:rightFromText="180" w:vertAnchor="text" w:horzAnchor="margin" w:tblpXSpec="center" w:tblpY="37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99"/>
      </w:tblGrid>
      <w:tr w:rsidR="00103809" w:rsidTr="00103809">
        <w:trPr>
          <w:trHeight w:val="2730"/>
        </w:trPr>
        <w:tc>
          <w:tcPr>
            <w:tcW w:w="11199" w:type="dxa"/>
          </w:tcPr>
          <w:p w:rsidR="00103809" w:rsidRPr="00103809" w:rsidRDefault="00103809" w:rsidP="00103809">
            <w:pPr>
              <w:shd w:val="clear" w:color="auto" w:fill="FFFFFF"/>
              <w:spacing w:before="0" w:after="100" w:afterAutospacing="1"/>
              <w:ind w:left="0" w:right="0"/>
              <w:jc w:val="both"/>
              <w:rPr>
                <w:rFonts w:ascii="Open Sans" w:eastAsia="Times New Roman" w:hAnsi="Open Sans" w:cs="Times New Roman"/>
                <w:b w:val="0"/>
                <w:bCs w:val="0"/>
                <w:i/>
                <w:color w:val="00B050"/>
                <w:sz w:val="72"/>
                <w:szCs w:val="72"/>
              </w:rPr>
            </w:pPr>
          </w:p>
          <w:p w:rsidR="00103809" w:rsidRPr="00103809" w:rsidRDefault="00103809" w:rsidP="00103809">
            <w:pPr>
              <w:shd w:val="clear" w:color="auto" w:fill="FFFFFF"/>
              <w:spacing w:before="0" w:after="100" w:afterAutospacing="1"/>
              <w:ind w:left="0" w:right="0"/>
              <w:rPr>
                <w:rFonts w:ascii="Open Sans" w:eastAsia="Times New Roman" w:hAnsi="Open Sans" w:cs="Times New Roman"/>
                <w:b w:val="0"/>
                <w:bCs w:val="0"/>
                <w:i/>
                <w:color w:val="00B050"/>
                <w:sz w:val="72"/>
                <w:szCs w:val="72"/>
              </w:rPr>
            </w:pPr>
          </w:p>
          <w:p w:rsidR="00103809" w:rsidRPr="006B609A" w:rsidRDefault="00CD5EB9" w:rsidP="00103809">
            <w:pPr>
              <w:pStyle w:val="Heading1"/>
              <w:framePr w:hSpace="0" w:wrap="auto" w:vAnchor="margin" w:xAlign="left" w:yAlign="inline"/>
            </w:pPr>
            <w:r>
              <w:rPr>
                <w:noProof/>
                <w:lang w:eastAsia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30B050" wp14:editId="71E89AFE">
                      <wp:simplePos x="0" y="0"/>
                      <wp:positionH relativeFrom="column">
                        <wp:posOffset>229973</wp:posOffset>
                      </wp:positionH>
                      <wp:positionV relativeFrom="paragraph">
                        <wp:posOffset>1095632</wp:posOffset>
                      </wp:positionV>
                      <wp:extent cx="6579235" cy="6611174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9235" cy="661117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6784A" w:rsidRPr="0004098C" w:rsidRDefault="0046784A" w:rsidP="0004098C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FF0000"/>
                                      <w:sz w:val="52"/>
                                      <w:szCs w:val="52"/>
                                      <w:lang w:val="vi-VN"/>
                                    </w:rPr>
                                  </w:pPr>
                                  <w:r w:rsidRPr="0004098C">
                                    <w:rPr>
                                      <w:rFonts w:ascii="Times New Roman" w:hAnsi="Times New Roman" w:cs="Times New Roman"/>
                                      <w:color w:val="FF0000"/>
                                      <w:sz w:val="52"/>
                                      <w:szCs w:val="52"/>
                                    </w:rPr>
                                    <w:t>TR</w:t>
                                  </w:r>
                                  <w:r w:rsidRPr="0004098C">
                                    <w:rPr>
                                      <w:rFonts w:ascii="Times New Roman" w:hAnsi="Times New Roman" w:cs="Times New Roman"/>
                                      <w:color w:val="FF0000"/>
                                      <w:sz w:val="52"/>
                                      <w:szCs w:val="52"/>
                                      <w:lang w:val="vi-VN"/>
                                    </w:rPr>
                                    <w:t>ƯỜNG MẦM NON CHÁNH PHÚ HÒA</w:t>
                                  </w:r>
                                </w:p>
                                <w:p w:rsidR="0046784A" w:rsidRPr="00EB1C6A" w:rsidRDefault="00EB1C6A" w:rsidP="0004098C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color w:val="002060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color w:val="002060"/>
                                      <w:sz w:val="52"/>
                                      <w:szCs w:val="52"/>
                                    </w:rPr>
                                    <w:t xml:space="preserve">    </w:t>
                                  </w:r>
                                  <w:r w:rsidR="0046784A" w:rsidRPr="00EB1C6A">
                                    <w:rPr>
                                      <w:rFonts w:ascii="Times New Roman" w:hAnsi="Times New Roman" w:cs="Times New Roman"/>
                                      <w:i/>
                                      <w:color w:val="002060"/>
                                      <w:sz w:val="52"/>
                                      <w:szCs w:val="52"/>
                                    </w:rPr>
                                    <w:t>Thân g</w:t>
                                  </w:r>
                                  <w:r w:rsidR="0046784A" w:rsidRPr="00EB1C6A">
                                    <w:rPr>
                                      <w:rFonts w:ascii="Times New Roman" w:hAnsi="Times New Roman" w:cs="Times New Roman"/>
                                      <w:i/>
                                      <w:color w:val="002060"/>
                                      <w:sz w:val="52"/>
                                      <w:szCs w:val="52"/>
                                      <w:lang w:val="vi-VN"/>
                                    </w:rPr>
                                    <w:t>ửi quý phụ huynh</w:t>
                                  </w:r>
                                </w:p>
                                <w:p w:rsidR="0046784A" w:rsidRPr="00170521" w:rsidRDefault="00EB1C6A" w:rsidP="0004098C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b w:val="0"/>
                                      <w:i/>
                                      <w:color w:val="auto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 w:val="0"/>
                                      <w:i/>
                                      <w:color w:val="auto"/>
                                      <w:sz w:val="52"/>
                                      <w:szCs w:val="52"/>
                                    </w:rPr>
                                    <w:t xml:space="preserve">    </w:t>
                                  </w:r>
                                  <w:r w:rsidR="0046784A" w:rsidRPr="00170521">
                                    <w:rPr>
                                      <w:rFonts w:ascii="Times New Roman" w:hAnsi="Times New Roman" w:cs="Times New Roman"/>
                                      <w:b w:val="0"/>
                                      <w:i/>
                                      <w:color w:val="auto"/>
                                      <w:sz w:val="52"/>
                                      <w:szCs w:val="52"/>
                                    </w:rPr>
                                    <w:t>L</w:t>
                                  </w:r>
                                  <w:r w:rsidR="0046784A" w:rsidRPr="00170521">
                                    <w:rPr>
                                      <w:rFonts w:ascii="Times New Roman" w:hAnsi="Times New Roman" w:cs="Times New Roman"/>
                                      <w:b w:val="0"/>
                                      <w:i/>
                                      <w:color w:val="auto"/>
                                      <w:sz w:val="52"/>
                                      <w:szCs w:val="52"/>
                                      <w:lang w:val="vi-VN"/>
                                    </w:rPr>
                                    <w:t>ờ</w:t>
                                  </w:r>
                                  <w:r w:rsidR="0046784A" w:rsidRPr="00170521">
                                    <w:rPr>
                                      <w:rFonts w:ascii="Times New Roman" w:hAnsi="Times New Roman" w:cs="Times New Roman"/>
                                      <w:b w:val="0"/>
                                      <w:i/>
                                      <w:color w:val="auto"/>
                                      <w:sz w:val="52"/>
                                      <w:szCs w:val="52"/>
                                    </w:rPr>
                                    <w:t>i đầu tiên xin cảm ơn Quý phụ huynh đã luôn tin tưởng</w:t>
                                  </w:r>
                                  <w:r w:rsidR="0004098C" w:rsidRPr="00170521">
                                    <w:rPr>
                                      <w:rFonts w:ascii="Times New Roman" w:hAnsi="Times New Roman" w:cs="Times New Roman"/>
                                      <w:b w:val="0"/>
                                      <w:i/>
                                      <w:color w:val="auto"/>
                                      <w:sz w:val="52"/>
                                      <w:szCs w:val="52"/>
                                    </w:rPr>
                                    <w:t xml:space="preserve"> vào chất lượng chăm sóc giáo dục trẻ của nhà trường trong những năm qua.</w:t>
                                  </w:r>
                                </w:p>
                                <w:p w:rsidR="00EB1C6A" w:rsidRDefault="00EB1C6A" w:rsidP="0004098C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b w:val="0"/>
                                      <w:i/>
                                      <w:color w:val="auto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 w:val="0"/>
                                      <w:i/>
                                      <w:color w:val="auto"/>
                                      <w:sz w:val="52"/>
                                      <w:szCs w:val="52"/>
                                    </w:rPr>
                                    <w:t xml:space="preserve">    </w:t>
                                  </w:r>
                                  <w:r w:rsidR="0004098C" w:rsidRPr="00170521">
                                    <w:rPr>
                                      <w:rFonts w:ascii="Times New Roman" w:hAnsi="Times New Roman" w:cs="Times New Roman"/>
                                      <w:b w:val="0"/>
                                      <w:i/>
                                      <w:color w:val="auto"/>
                                      <w:sz w:val="52"/>
                                      <w:szCs w:val="52"/>
                                    </w:rPr>
                                    <w:t>Hòa cùng đất trời sang xuân, nhân dị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 w:val="0"/>
                                      <w:i/>
                                      <w:color w:val="auto"/>
                                      <w:sz w:val="52"/>
                                      <w:szCs w:val="52"/>
                                    </w:rPr>
                                    <w:t>p đón Tết</w:t>
                                  </w:r>
                                  <w:r w:rsidR="0004098C" w:rsidRPr="00170521">
                                    <w:rPr>
                                      <w:rFonts w:ascii="Times New Roman" w:hAnsi="Times New Roman" w:cs="Times New Roman"/>
                                      <w:b w:val="0"/>
                                      <w:i/>
                                      <w:color w:val="auto"/>
                                      <w:sz w:val="52"/>
                                      <w:szCs w:val="52"/>
                                    </w:rPr>
                                    <w:t xml:space="preserve"> Cổ truyền – Xuân Nhâm Dần 2022, Tập thể CBGV-NV xin trân trọng gửi tới Quý phụ huynh lời chúc tốt đẹp nhất cùng gia đình một năm mới sức khỏe – Hạnh phúc, An khan</w:t>
                                  </w:r>
                                  <w:r w:rsidR="00170521">
                                    <w:rPr>
                                      <w:rFonts w:ascii="Times New Roman" w:hAnsi="Times New Roman" w:cs="Times New Roman"/>
                                      <w:b w:val="0"/>
                                      <w:i/>
                                      <w:color w:val="auto"/>
                                      <w:sz w:val="52"/>
                                      <w:szCs w:val="52"/>
                                    </w:rPr>
                                    <w:t xml:space="preserve">g </w:t>
                                  </w:r>
                                  <w:r w:rsidR="0004098C" w:rsidRPr="00170521">
                                    <w:rPr>
                                      <w:rFonts w:ascii="Times New Roman" w:hAnsi="Times New Roman" w:cs="Times New Roman"/>
                                      <w:b w:val="0"/>
                                      <w:i/>
                                      <w:color w:val="auto"/>
                                      <w:sz w:val="52"/>
                                      <w:szCs w:val="52"/>
                                    </w:rPr>
                                    <w:t xml:space="preserve">–Thịnh vượng. </w:t>
                                  </w:r>
                                </w:p>
                                <w:p w:rsidR="0004098C" w:rsidRPr="00170521" w:rsidRDefault="00EB1C6A" w:rsidP="0004098C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b w:val="0"/>
                                      <w:i/>
                                      <w:color w:val="auto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 w:val="0"/>
                                      <w:i/>
                                      <w:color w:val="auto"/>
                                      <w:sz w:val="52"/>
                                      <w:szCs w:val="52"/>
                                    </w:rPr>
                                    <w:t xml:space="preserve">   Ngày 7/02/2022 ( tức ngày mùng 7 tháng giêng âm lịch). Quý phụ huynh đưa trẻ đến trường nhập học. </w:t>
                                  </w:r>
                                  <w:r w:rsidR="0004098C" w:rsidRPr="00170521">
                                    <w:rPr>
                                      <w:rFonts w:ascii="Times New Roman" w:hAnsi="Times New Roman" w:cs="Times New Roman"/>
                                      <w:b w:val="0"/>
                                      <w:i/>
                                      <w:color w:val="auto"/>
                                      <w:sz w:val="52"/>
                                      <w:szCs w:val="52"/>
                                    </w:rPr>
                                    <w:t>Trân trọng</w:t>
                                  </w:r>
                                  <w:r w:rsidR="00170521">
                                    <w:rPr>
                                      <w:rFonts w:ascii="Times New Roman" w:hAnsi="Times New Roman" w:cs="Times New Roman"/>
                                      <w:b w:val="0"/>
                                      <w:i/>
                                      <w:color w:val="auto"/>
                                      <w:sz w:val="52"/>
                                      <w:szCs w:val="52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30B0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8.1pt;margin-top:86.25pt;width:518.05pt;height:52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" filled="f" stroked="f">
                      <v:textbox>
                        <w:txbxContent>
                          <w:p w:rsidR="0046784A" w:rsidRPr="0004098C" w:rsidRDefault="0046784A" w:rsidP="0004098C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  <w:szCs w:val="52"/>
                                <w:lang w:val="vi-VN"/>
                              </w:rPr>
                            </w:pPr>
                            <w:r w:rsidRPr="0004098C"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  <w:szCs w:val="52"/>
                              </w:rPr>
                              <w:t>TR</w:t>
                            </w:r>
                            <w:r w:rsidRPr="0004098C"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  <w:szCs w:val="52"/>
                                <w:lang w:val="vi-VN"/>
                              </w:rPr>
                              <w:t>ƯỜNG MẦM NON CHÁNH PHÚ HÒA</w:t>
                            </w:r>
                          </w:p>
                          <w:p w:rsidR="0046784A" w:rsidRPr="00EB1C6A" w:rsidRDefault="00EB1C6A" w:rsidP="0004098C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52"/>
                                <w:szCs w:val="52"/>
                              </w:rPr>
                              <w:t xml:space="preserve">    </w:t>
                            </w:r>
                            <w:r w:rsidR="0046784A" w:rsidRPr="00EB1C6A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52"/>
                                <w:szCs w:val="52"/>
                              </w:rPr>
                              <w:t>Thân g</w:t>
                            </w:r>
                            <w:r w:rsidR="0046784A" w:rsidRPr="00EB1C6A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52"/>
                                <w:szCs w:val="52"/>
                                <w:lang w:val="vi-VN"/>
                              </w:rPr>
                              <w:t>ửi quý phụ huynh</w:t>
                            </w:r>
                          </w:p>
                          <w:p w:rsidR="0046784A" w:rsidRPr="00170521" w:rsidRDefault="00EB1C6A" w:rsidP="0004098C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52"/>
                                <w:szCs w:val="52"/>
                              </w:rPr>
                              <w:t xml:space="preserve">    </w:t>
                            </w:r>
                            <w:r w:rsidR="0046784A" w:rsidRPr="00170521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52"/>
                                <w:szCs w:val="52"/>
                              </w:rPr>
                              <w:t>L</w:t>
                            </w:r>
                            <w:r w:rsidR="0046784A" w:rsidRPr="00170521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52"/>
                                <w:szCs w:val="52"/>
                                <w:lang w:val="vi-VN"/>
                              </w:rPr>
                              <w:t>ờ</w:t>
                            </w:r>
                            <w:r w:rsidR="0046784A" w:rsidRPr="00170521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52"/>
                                <w:szCs w:val="52"/>
                              </w:rPr>
                              <w:t>i đầu tiên xin cảm ơn Quý phụ huynh đã luôn tin tưởng</w:t>
                            </w:r>
                            <w:r w:rsidR="0004098C" w:rsidRPr="00170521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52"/>
                                <w:szCs w:val="52"/>
                              </w:rPr>
                              <w:t xml:space="preserve"> vào chất lượng chăm sóc giáo dục trẻ của nhà trường trong những năm qua.</w:t>
                            </w:r>
                          </w:p>
                          <w:p w:rsidR="00EB1C6A" w:rsidRDefault="00EB1C6A" w:rsidP="0004098C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52"/>
                                <w:szCs w:val="52"/>
                              </w:rPr>
                              <w:t xml:space="preserve">    </w:t>
                            </w:r>
                            <w:r w:rsidR="0004098C" w:rsidRPr="00170521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52"/>
                                <w:szCs w:val="52"/>
                              </w:rPr>
                              <w:t>Hòa cùng đất trời sang xuân, nhân dị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52"/>
                                <w:szCs w:val="52"/>
                              </w:rPr>
                              <w:t>p đón Tết</w:t>
                            </w:r>
                            <w:r w:rsidR="0004098C" w:rsidRPr="00170521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52"/>
                                <w:szCs w:val="52"/>
                              </w:rPr>
                              <w:t xml:space="preserve"> Cổ truyền – Xuân Nhâm Dần 2022, Tập thể CBGV-NV xin trân trọng gửi tới Quý phụ huynh lời chúc tốt đẹp nhất cùng gia đình một năm mới sức khỏe – Hạnh phúc, An khan</w:t>
                            </w:r>
                            <w:r w:rsidR="00170521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52"/>
                                <w:szCs w:val="52"/>
                              </w:rPr>
                              <w:t xml:space="preserve">g </w:t>
                            </w:r>
                            <w:r w:rsidR="0004098C" w:rsidRPr="00170521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52"/>
                                <w:szCs w:val="52"/>
                              </w:rPr>
                              <w:t xml:space="preserve">–Thịnh vượng. </w:t>
                            </w:r>
                          </w:p>
                          <w:p w:rsidR="0004098C" w:rsidRPr="00170521" w:rsidRDefault="00EB1C6A" w:rsidP="0004098C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52"/>
                                <w:szCs w:val="52"/>
                              </w:rPr>
                              <w:t xml:space="preserve">   Ngày 7/02/2022 ( tức ngày mùng 7 tháng giêng âm lịch). Quý phụ huynh đưa trẻ đến trường nhập học. </w:t>
                            </w:r>
                            <w:r w:rsidR="0004098C" w:rsidRPr="00170521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52"/>
                                <w:szCs w:val="52"/>
                              </w:rPr>
                              <w:t>Trân trọng</w:t>
                            </w:r>
                            <w:r w:rsidR="00170521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52"/>
                                <w:szCs w:val="52"/>
                              </w:rPr>
                              <w:t>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Open Sans" w:eastAsia="Times New Roman" w:hAnsi="Open Sans" w:cs="Times New Roman"/>
                <w:b w:val="0"/>
                <w:bCs w:val="0"/>
                <w:i/>
                <w:noProof/>
                <w:color w:val="00B050"/>
                <w:sz w:val="72"/>
                <w:szCs w:val="72"/>
                <w:lang w:eastAsia="en-US"/>
              </w:rPr>
              <w:drawing>
                <wp:anchor distT="0" distB="0" distL="114300" distR="114300" simplePos="0" relativeHeight="251664384" behindDoc="0" locked="0" layoutInCell="1" allowOverlap="1" wp14:anchorId="038EE961" wp14:editId="1C9BDF52">
                  <wp:simplePos x="0" y="0"/>
                  <wp:positionH relativeFrom="column">
                    <wp:posOffset>2356485</wp:posOffset>
                  </wp:positionH>
                  <wp:positionV relativeFrom="paragraph">
                    <wp:posOffset>7501255</wp:posOffset>
                  </wp:positionV>
                  <wp:extent cx="2332355" cy="1940560"/>
                  <wp:effectExtent l="0" t="0" r="0" b="0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ngtree-tet-vietnamese-lunar-new-year-element-png-image_2706361.jpg"/>
                          <pic:cNvPicPr/>
                        </pic:nvPicPr>
                        <pic:blipFill rotWithShape="1"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97" t="18960" r="12538" b="18348"/>
                          <a:stretch/>
                        </pic:blipFill>
                        <pic:spPr bwMode="auto">
                          <a:xfrm>
                            <a:off x="0" y="0"/>
                            <a:ext cx="2332355" cy="1940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US"/>
              </w:rPr>
              <w:drawing>
                <wp:anchor distT="0" distB="0" distL="114300" distR="114300" simplePos="0" relativeHeight="251662336" behindDoc="0" locked="0" layoutInCell="1" allowOverlap="1" wp14:anchorId="22D2FF4B" wp14:editId="1398A40F">
                  <wp:simplePos x="0" y="0"/>
                  <wp:positionH relativeFrom="column">
                    <wp:posOffset>4238625</wp:posOffset>
                  </wp:positionH>
                  <wp:positionV relativeFrom="paragraph">
                    <wp:posOffset>6892925</wp:posOffset>
                  </wp:positionV>
                  <wp:extent cx="2943860" cy="2155190"/>
                  <wp:effectExtent l="356235" t="0" r="0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aMai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737197">
                            <a:off x="0" y="0"/>
                            <a:ext cx="2943860" cy="2155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Open Sans" w:eastAsia="Times New Roman" w:hAnsi="Open Sans" w:cs="Times New Roman"/>
                <w:b w:val="0"/>
                <w:bCs w:val="0"/>
                <w:i/>
                <w:noProof/>
                <w:color w:val="00B050"/>
                <w:sz w:val="72"/>
                <w:szCs w:val="72"/>
                <w:lang w:eastAsia="en-US"/>
              </w:rPr>
              <w:drawing>
                <wp:anchor distT="0" distB="0" distL="114300" distR="114300" simplePos="0" relativeHeight="251663360" behindDoc="0" locked="0" layoutInCell="1" allowOverlap="1" wp14:anchorId="61DA95AF" wp14:editId="19AD4A4C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6717665</wp:posOffset>
                  </wp:positionV>
                  <wp:extent cx="2649855" cy="2724150"/>
                  <wp:effectExtent l="0" t="0" r="0" b="0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ngtree-ink-cherry-blossoms-png-image_3173070.jpg"/>
                          <pic:cNvPicPr/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500" b="86667" l="3417" r="9741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794"/>
                          <a:stretch/>
                        </pic:blipFill>
                        <pic:spPr bwMode="auto">
                          <a:xfrm flipH="1">
                            <a:off x="0" y="0"/>
                            <a:ext cx="2649855" cy="2724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784A">
              <w:rPr>
                <w:noProof/>
                <w:lang w:eastAsia="en-US"/>
              </w:rPr>
              <w:drawing>
                <wp:anchor distT="0" distB="0" distL="114300" distR="114300" simplePos="0" relativeHeight="251658240" behindDoc="1" locked="0" layoutInCell="1" allowOverlap="1" wp14:anchorId="2807F26B" wp14:editId="53EBBE2C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397510</wp:posOffset>
                  </wp:positionV>
                  <wp:extent cx="7009130" cy="9044305"/>
                  <wp:effectExtent l="0" t="0" r="1270" b="4445"/>
                  <wp:wrapSquare wrapText="bothSides"/>
                  <wp:docPr id="18" name="Picture 18" descr="colored background with feather like dood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04-12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9130" cy="904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103809" w:rsidRDefault="00103809" w:rsidP="00103809">
      <w:pPr>
        <w:ind w:left="0"/>
      </w:pPr>
    </w:p>
    <w:p w:rsidR="00024B92" w:rsidRPr="004008C9" w:rsidRDefault="00024B92" w:rsidP="005325F0">
      <w:pPr>
        <w:spacing w:before="0"/>
        <w:ind w:left="0"/>
      </w:pPr>
    </w:p>
    <w:sectPr w:rsidR="00024B92" w:rsidRPr="004008C9" w:rsidSect="005325F0">
      <w:headerReference w:type="default" r:id="rId12"/>
      <w:pgSz w:w="12240" w:h="15840"/>
      <w:pgMar w:top="0" w:right="0" w:bottom="0" w:left="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E73" w:rsidRDefault="00F43E73">
      <w:pPr>
        <w:spacing w:before="0"/>
      </w:pPr>
      <w:r>
        <w:separator/>
      </w:r>
    </w:p>
  </w:endnote>
  <w:endnote w:type="continuationSeparator" w:id="0">
    <w:p w:rsidR="00F43E73" w:rsidRDefault="00F43E7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E73" w:rsidRDefault="00F43E73">
      <w:pPr>
        <w:spacing w:before="0"/>
      </w:pPr>
      <w:r>
        <w:separator/>
      </w:r>
    </w:p>
  </w:footnote>
  <w:footnote w:type="continuationSeparator" w:id="0">
    <w:p w:rsidR="00F43E73" w:rsidRDefault="00F43E7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8C9" w:rsidRDefault="004008C9" w:rsidP="004008C9">
    <w:pPr>
      <w:pStyle w:val="Header"/>
      <w:ind w:left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809"/>
    <w:rsid w:val="00024B92"/>
    <w:rsid w:val="0003383B"/>
    <w:rsid w:val="0004098C"/>
    <w:rsid w:val="00103809"/>
    <w:rsid w:val="00170521"/>
    <w:rsid w:val="002D3176"/>
    <w:rsid w:val="003B2720"/>
    <w:rsid w:val="003E6DF0"/>
    <w:rsid w:val="004008C9"/>
    <w:rsid w:val="004650EC"/>
    <w:rsid w:val="0046784A"/>
    <w:rsid w:val="005325F0"/>
    <w:rsid w:val="0059115A"/>
    <w:rsid w:val="005D3038"/>
    <w:rsid w:val="00673C5F"/>
    <w:rsid w:val="006B609A"/>
    <w:rsid w:val="00715CEC"/>
    <w:rsid w:val="00723AA3"/>
    <w:rsid w:val="007258F8"/>
    <w:rsid w:val="0082403C"/>
    <w:rsid w:val="008B4510"/>
    <w:rsid w:val="00A51113"/>
    <w:rsid w:val="00AF300E"/>
    <w:rsid w:val="00C66D0E"/>
    <w:rsid w:val="00C77E1E"/>
    <w:rsid w:val="00CA580F"/>
    <w:rsid w:val="00CD5EB9"/>
    <w:rsid w:val="00D85786"/>
    <w:rsid w:val="00EB1C6A"/>
    <w:rsid w:val="00F4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C96B7BDD-E6DD-4A72-988C-59734D7BB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00E"/>
    <w:pPr>
      <w:spacing w:before="40" w:after="0" w:line="240" w:lineRule="auto"/>
      <w:ind w:left="29" w:right="29"/>
    </w:pPr>
    <w:rPr>
      <w:b/>
      <w:bCs/>
      <w:color w:val="3A3363" w:themeColor="text2"/>
      <w:sz w:val="32"/>
      <w:szCs w:val="26"/>
    </w:rPr>
  </w:style>
  <w:style w:type="paragraph" w:styleId="Heading1">
    <w:name w:val="heading 1"/>
    <w:basedOn w:val="Normal"/>
    <w:next w:val="Normal"/>
    <w:qFormat/>
    <w:rsid w:val="00AF300E"/>
    <w:pPr>
      <w:framePr w:hSpace="180" w:wrap="around" w:vAnchor="text" w:hAnchor="text" w:x="796" w:y="2775"/>
      <w:ind w:left="0"/>
      <w:jc w:val="center"/>
      <w:outlineLvl w:val="0"/>
    </w:pPr>
    <w:rPr>
      <w:rFonts w:asciiTheme="majorHAnsi" w:eastAsiaTheme="majorEastAsia" w:hAnsiTheme="majorHAnsi" w:cstheme="majorBidi"/>
      <w:caps/>
      <w:sz w:val="120"/>
      <w:szCs w:val="120"/>
    </w:rPr>
  </w:style>
  <w:style w:type="paragraph" w:styleId="Heading2">
    <w:name w:val="heading 2"/>
    <w:basedOn w:val="Normal"/>
    <w:next w:val="Normal"/>
    <w:unhideWhenUsed/>
    <w:qFormat/>
    <w:pPr>
      <w:spacing w:after="600"/>
      <w:ind w:left="2794" w:right="3600"/>
      <w:contextualSpacing/>
      <w:outlineLvl w:val="1"/>
    </w:pPr>
    <w:rPr>
      <w:rFonts w:asciiTheme="majorHAnsi" w:eastAsiaTheme="majorEastAsia" w:hAnsiTheme="majorHAnsi" w:cstheme="majorBidi"/>
      <w:sz w:val="40"/>
      <w:szCs w:val="40"/>
    </w:rPr>
  </w:style>
  <w:style w:type="paragraph" w:styleId="Heading3">
    <w:name w:val="heading 3"/>
    <w:basedOn w:val="Normal"/>
    <w:next w:val="Normal"/>
    <w:unhideWhenUsed/>
    <w:qFormat/>
    <w:rsid w:val="00AF300E"/>
    <w:pPr>
      <w:framePr w:hSpace="180" w:wrap="around" w:vAnchor="text" w:hAnchor="text" w:x="796" w:y="6149"/>
      <w:jc w:val="center"/>
      <w:outlineLvl w:val="2"/>
    </w:pPr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A1810D" w:themeColor="accent1" w:themeShade="80"/>
    </w:rPr>
  </w:style>
  <w:style w:type="paragraph" w:styleId="Header">
    <w:name w:val="header"/>
    <w:basedOn w:val="Normal"/>
    <w:link w:val="HeaderChar"/>
    <w:uiPriority w:val="99"/>
    <w:unhideWhenUsed/>
    <w:rsid w:val="004008C9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4008C9"/>
    <w:rPr>
      <w:b/>
      <w:bCs/>
      <w:color w:val="A1810D" w:themeColor="accent1" w:themeShade="80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4008C9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4008C9"/>
    <w:rPr>
      <w:b/>
      <w:bCs/>
      <w:color w:val="A1810D" w:themeColor="accent1" w:themeShade="8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84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84A"/>
    <w:rPr>
      <w:rFonts w:ascii="Tahoma" w:hAnsi="Tahoma" w:cs="Tahoma"/>
      <w:b/>
      <w:bCs/>
      <w:color w:val="3A3363" w:themeColor="text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g"/><Relationship Id="rId5" Type="http://schemas.openxmlformats.org/officeDocument/2006/relationships/endnotes" Target="endnotes.xml"/><Relationship Id="rId10" Type="http://schemas.microsoft.com/office/2007/relationships/hdphoto" Target="media/hdphoto2.wdp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nhphuhoa\AppData\Roaming\Microsoft\Templates\Party%20invitation%20flyer.dotx" TargetMode="External"/></Relationships>
</file>

<file path=word/theme/theme1.xml><?xml version="1.0" encoding="utf-8"?>
<a:theme xmlns:a="http://schemas.openxmlformats.org/drawingml/2006/main" name="Party invitation flyer">
  <a:themeElements>
    <a:clrScheme name="Custom 17">
      <a:dk1>
        <a:srgbClr val="262140"/>
      </a:dk1>
      <a:lt1>
        <a:srgbClr val="FFFFFF"/>
      </a:lt1>
      <a:dk2>
        <a:srgbClr val="3A3363"/>
      </a:dk2>
      <a:lt2>
        <a:srgbClr val="FFFFFF"/>
      </a:lt2>
      <a:accent1>
        <a:srgbClr val="F3D569"/>
      </a:accent1>
      <a:accent2>
        <a:srgbClr val="7DC6F3"/>
      </a:accent2>
      <a:accent3>
        <a:srgbClr val="F3D569"/>
      </a:accent3>
      <a:accent4>
        <a:srgbClr val="2F4B83"/>
      </a:accent4>
      <a:accent5>
        <a:srgbClr val="473D6C"/>
      </a:accent5>
      <a:accent6>
        <a:srgbClr val="3F3F75"/>
      </a:accent6>
      <a:hlink>
        <a:srgbClr val="ECBE18"/>
      </a:hlink>
      <a:folHlink>
        <a:srgbClr val="ECBE18"/>
      </a:folHlink>
    </a:clrScheme>
    <a:fontScheme name="Century Gothic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Party invitation flyer</Template>
  <TotalTime>1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chanhphuhoa</dc:creator>
  <cp:lastModifiedBy>chanhphuhoa</cp:lastModifiedBy>
  <cp:revision>2</cp:revision>
  <dcterms:created xsi:type="dcterms:W3CDTF">2022-01-27T07:27:00Z</dcterms:created>
  <dcterms:modified xsi:type="dcterms:W3CDTF">2022-01-27T07:27:00Z</dcterms:modified>
</cp:coreProperties>
</file>